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076" w:rsidRPr="00346076" w:rsidRDefault="00346076" w:rsidP="00346076">
      <w:pPr>
        <w:spacing w:after="160" w:line="259" w:lineRule="auto"/>
        <w:ind w:left="284" w:right="282"/>
        <w:jc w:val="center"/>
        <w:rPr>
          <w:rFonts w:ascii="Arial" w:eastAsia="Calibri" w:hAnsi="Arial" w:cs="Arial"/>
          <w:b/>
          <w:sz w:val="16"/>
          <w:szCs w:val="16"/>
          <w:lang w:val="es-ES"/>
        </w:rPr>
      </w:pPr>
      <w:bookmarkStart w:id="0" w:name="_GoBack"/>
      <w:r w:rsidRPr="00346076">
        <w:rPr>
          <w:rFonts w:ascii="Arial" w:eastAsia="Calibri" w:hAnsi="Arial" w:cs="Arial"/>
          <w:b/>
          <w:sz w:val="16"/>
          <w:szCs w:val="16"/>
          <w:lang w:val="es-ES"/>
        </w:rPr>
        <w:t>AUTORIZACION PARA EL TRASLADO DE INFORMACION A OTROS ORGANISMOS O INSTITUCIONES</w:t>
      </w:r>
    </w:p>
    <w:bookmarkEnd w:id="0"/>
    <w:p w:rsidR="00346076" w:rsidRPr="00346076" w:rsidRDefault="00346076" w:rsidP="00346076">
      <w:pPr>
        <w:tabs>
          <w:tab w:val="left" w:pos="1665"/>
          <w:tab w:val="center" w:pos="4253"/>
        </w:tabs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 xml:space="preserve">          </w:t>
      </w:r>
    </w:p>
    <w:p w:rsidR="00346076" w:rsidRPr="00346076" w:rsidRDefault="00346076" w:rsidP="00346076">
      <w:pPr>
        <w:tabs>
          <w:tab w:val="left" w:pos="1665"/>
          <w:tab w:val="center" w:pos="4253"/>
        </w:tabs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 xml:space="preserve">             Con este documento se autoriza el traslado de información relativa a las actuaciones que se deriven de una ideación suicida o conducta autolesiva, ajustándose en todo momento, al régimen de protección de datos que establece la Ley Orgánica 15/99 sobre Protección de Datos de Carácter Personal.</w:t>
      </w:r>
    </w:p>
    <w:p w:rsidR="00346076" w:rsidRPr="00346076" w:rsidRDefault="00346076" w:rsidP="00346076">
      <w:pPr>
        <w:tabs>
          <w:tab w:val="left" w:pos="1665"/>
          <w:tab w:val="center" w:pos="4253"/>
        </w:tabs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 xml:space="preserve">              Y, en tales condiciones AUTORIZO, como representante legal del menor, el traslado e intercambio de información entre los profesionales educativos, sanitarios y sociales que intervienen en este proceso.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D./Dª__________________________________________________________D.N.I______________________</w:t>
      </w:r>
    </w:p>
    <w:p w:rsidR="00346076" w:rsidRPr="00346076" w:rsidRDefault="00346076" w:rsidP="00346076">
      <w:pPr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Padre/Madre/ tutor legal del alumno/a___________________________________________________________</w:t>
      </w:r>
    </w:p>
    <w:p w:rsidR="00346076" w:rsidRPr="00346076" w:rsidRDefault="00346076" w:rsidP="00346076">
      <w:pPr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D,/Dª___________________________________________________________D.N.I._____________________</w:t>
      </w:r>
    </w:p>
    <w:p w:rsidR="00346076" w:rsidRPr="00346076" w:rsidRDefault="00346076" w:rsidP="00346076">
      <w:pPr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Padre/Madre/tutor legal del alumno/a___________________________________________________________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spacing w:after="160" w:line="259" w:lineRule="auto"/>
        <w:ind w:left="284" w:right="282" w:firstLine="708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He leído y comprendido la información que me ha facilitado D. /D* ___________________________, profesional del Servicio de Orientación / miembro del equipo directivo (especificar) del centro ______________________________. El profesional que me ha atendido me ha permitido realizar observaciones y me ha aclarado todas las dudas y preguntas que le he planteado.</w:t>
      </w:r>
    </w:p>
    <w:p w:rsidR="00346076" w:rsidRPr="00346076" w:rsidRDefault="00346076" w:rsidP="00346076">
      <w:pPr>
        <w:spacing w:after="160" w:line="259" w:lineRule="auto"/>
        <w:ind w:left="284" w:right="282" w:firstLine="708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También he sido informado de que, en cualquier momento, puedo revocar la autorización que ahora presto.</w:t>
      </w:r>
    </w:p>
    <w:p w:rsidR="00346076" w:rsidRPr="00346076" w:rsidRDefault="00346076" w:rsidP="00346076">
      <w:pPr>
        <w:spacing w:after="160" w:line="259" w:lineRule="auto"/>
        <w:ind w:left="284" w:right="282" w:firstLine="708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Por todo lo anterior, manifiesto que estoy conforme con la información recibida y que comprendo la indicación del procedimiento.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spacing w:after="160" w:line="259" w:lineRule="auto"/>
        <w:ind w:left="1416" w:right="282" w:firstLine="708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En _____________, a __________ de ________de 20__,</w:t>
      </w:r>
    </w:p>
    <w:p w:rsidR="00346076" w:rsidRPr="00346076" w:rsidRDefault="00346076" w:rsidP="00346076">
      <w:pPr>
        <w:spacing w:after="160" w:line="259" w:lineRule="auto"/>
        <w:ind w:right="282"/>
        <w:jc w:val="center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 xml:space="preserve">Padre, madre o tutor legal de alumno/a  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  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  Padre, madre o tutora legal del alumno/a</w:t>
      </w:r>
    </w:p>
    <w:p w:rsidR="00346076" w:rsidRPr="00346076" w:rsidRDefault="00346076" w:rsidP="00346076">
      <w:pPr>
        <w:tabs>
          <w:tab w:val="left" w:pos="1650"/>
        </w:tabs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ab/>
      </w:r>
    </w:p>
    <w:p w:rsidR="00346076" w:rsidRPr="00346076" w:rsidRDefault="00346076" w:rsidP="00346076">
      <w:pPr>
        <w:spacing w:after="160" w:line="259" w:lineRule="auto"/>
        <w:ind w:right="282"/>
        <w:jc w:val="center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Fdo. _______________________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   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Fdo. ________________________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tabs>
          <w:tab w:val="left" w:pos="2100"/>
        </w:tabs>
        <w:spacing w:after="160" w:line="259" w:lineRule="auto"/>
        <w:ind w:left="284" w:right="282"/>
        <w:rPr>
          <w:rFonts w:ascii="Arial" w:eastAsia="Calibri" w:hAnsi="Arial" w:cs="Arial"/>
          <w:b/>
          <w:sz w:val="16"/>
          <w:szCs w:val="16"/>
          <w:lang w:val="es-ES"/>
        </w:rPr>
      </w:pPr>
      <w:r w:rsidRPr="00346076">
        <w:rPr>
          <w:rFonts w:ascii="Arial" w:eastAsia="Calibri" w:hAnsi="Arial" w:cs="Arial"/>
          <w:b/>
          <w:sz w:val="16"/>
          <w:szCs w:val="16"/>
          <w:lang w:val="es-ES"/>
        </w:rPr>
        <w:t>REVOCACIÓN DE AUTORIZACIÓN PARA EL TRASLADO DE INFORMACIÓN RELATIVA A UNA IDEACIÓN SUICIDA O CONDUCTA AUTOLESIVA A OTROS ORGANISMOS O INSTITUCIONES</w:t>
      </w:r>
    </w:p>
    <w:p w:rsidR="00346076" w:rsidRPr="00346076" w:rsidRDefault="00346076" w:rsidP="00346076">
      <w:pPr>
        <w:spacing w:after="160" w:line="259" w:lineRule="auto"/>
        <w:ind w:left="284" w:right="282"/>
        <w:jc w:val="both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D./D* ____________________________________________, con DNI ________________ como padre/madre/representante legal (táchese lo que no proceda) del alumno/a _______________________________________ declaro que, tras la información recibida, REVOCO la autorización prestada en fecha o NO AUTORIZO a que se traslade la información de mi hijo/a a los  profesionales sanitarios o sociales.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spacing w:after="160" w:line="259" w:lineRule="auto"/>
        <w:ind w:left="1416" w:right="282" w:firstLine="708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En _____________, a __________ de ________de 20__,</w:t>
      </w:r>
    </w:p>
    <w:p w:rsidR="00346076" w:rsidRPr="00346076" w:rsidRDefault="00346076" w:rsidP="00346076">
      <w:pPr>
        <w:spacing w:after="160" w:line="259" w:lineRule="auto"/>
        <w:ind w:left="992" w:right="282" w:firstLine="424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 xml:space="preserve">Padre, madre o tutor legal de alumno/a  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     Padre, madre o tutor legal del alumno/a</w:t>
      </w:r>
    </w:p>
    <w:p w:rsidR="00346076" w:rsidRPr="00346076" w:rsidRDefault="00346076" w:rsidP="00346076">
      <w:pPr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</w:p>
    <w:p w:rsidR="00346076" w:rsidRPr="00346076" w:rsidRDefault="00346076" w:rsidP="00346076">
      <w:pPr>
        <w:tabs>
          <w:tab w:val="left" w:pos="1380"/>
        </w:tabs>
        <w:spacing w:after="160" w:line="259" w:lineRule="auto"/>
        <w:ind w:left="284" w:right="282"/>
        <w:rPr>
          <w:rFonts w:ascii="Arial" w:eastAsia="Calibri" w:hAnsi="Arial" w:cs="Arial"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ab/>
      </w:r>
    </w:p>
    <w:p w:rsidR="00346076" w:rsidRPr="00346076" w:rsidRDefault="00346076" w:rsidP="00346076">
      <w:pPr>
        <w:spacing w:after="160" w:line="259" w:lineRule="auto"/>
        <w:ind w:left="992" w:right="282" w:firstLine="424"/>
        <w:rPr>
          <w:rFonts w:ascii="Arial" w:eastAsia="Calibri" w:hAnsi="Arial" w:cs="Arial"/>
          <w:b/>
          <w:sz w:val="16"/>
          <w:szCs w:val="16"/>
          <w:lang w:val="es-ES"/>
        </w:rPr>
      </w:pPr>
      <w:r w:rsidRPr="00346076">
        <w:rPr>
          <w:rFonts w:ascii="Arial" w:eastAsia="Calibri" w:hAnsi="Arial" w:cs="Arial"/>
          <w:sz w:val="16"/>
          <w:szCs w:val="16"/>
          <w:lang w:val="es-ES"/>
        </w:rPr>
        <w:t>Fdo. _______________________</w:t>
      </w:r>
      <w:r w:rsidRPr="00346076">
        <w:rPr>
          <w:rFonts w:ascii="Arial" w:eastAsia="Calibri" w:hAnsi="Arial" w:cs="Arial"/>
          <w:sz w:val="16"/>
          <w:szCs w:val="16"/>
          <w:lang w:val="es-ES"/>
        </w:rPr>
        <w:tab/>
        <w:t xml:space="preserve">                      Fdo. ________________________</w:t>
      </w:r>
    </w:p>
    <w:p w:rsidR="0019746C" w:rsidRPr="00346076" w:rsidRDefault="0019746C" w:rsidP="00346076"/>
    <w:sectPr w:rsidR="0019746C" w:rsidRPr="00346076" w:rsidSect="00244494">
      <w:headerReference w:type="default" r:id="rId1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13" w:rsidRDefault="00500F13" w:rsidP="0033118A">
      <w:r>
        <w:separator/>
      </w:r>
    </w:p>
  </w:endnote>
  <w:endnote w:type="continuationSeparator" w:id="0">
    <w:p w:rsidR="00500F13" w:rsidRDefault="00500F13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13" w:rsidRDefault="00500F13" w:rsidP="0033118A">
      <w:r>
        <w:separator/>
      </w:r>
    </w:p>
  </w:footnote>
  <w:footnote w:type="continuationSeparator" w:id="0">
    <w:p w:rsidR="00500F13" w:rsidRDefault="00500F13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A01452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7552690" cy="1655384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41DF8"/>
    <w:multiLevelType w:val="multilevel"/>
    <w:tmpl w:val="BE9864A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215D9"/>
    <w:multiLevelType w:val="hybridMultilevel"/>
    <w:tmpl w:val="389C45E0"/>
    <w:lvl w:ilvl="0" w:tplc="64EE7DA8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13"/>
    <w:rsid w:val="00047D79"/>
    <w:rsid w:val="000A6CBE"/>
    <w:rsid w:val="000B4103"/>
    <w:rsid w:val="000F033A"/>
    <w:rsid w:val="00107C95"/>
    <w:rsid w:val="0013104E"/>
    <w:rsid w:val="001353E8"/>
    <w:rsid w:val="0019746C"/>
    <w:rsid w:val="001A6B61"/>
    <w:rsid w:val="001F6198"/>
    <w:rsid w:val="00200973"/>
    <w:rsid w:val="0020548E"/>
    <w:rsid w:val="00235B81"/>
    <w:rsid w:val="00244494"/>
    <w:rsid w:val="00261699"/>
    <w:rsid w:val="002738A5"/>
    <w:rsid w:val="002A735C"/>
    <w:rsid w:val="002C4D60"/>
    <w:rsid w:val="002C71E3"/>
    <w:rsid w:val="0033118A"/>
    <w:rsid w:val="00346076"/>
    <w:rsid w:val="00363583"/>
    <w:rsid w:val="003C26F0"/>
    <w:rsid w:val="004B12AA"/>
    <w:rsid w:val="004E7A10"/>
    <w:rsid w:val="004E7DEE"/>
    <w:rsid w:val="00500F13"/>
    <w:rsid w:val="005271AF"/>
    <w:rsid w:val="00533CE2"/>
    <w:rsid w:val="00546BB5"/>
    <w:rsid w:val="005B0C3E"/>
    <w:rsid w:val="0067524D"/>
    <w:rsid w:val="00681F44"/>
    <w:rsid w:val="006E3224"/>
    <w:rsid w:val="00752411"/>
    <w:rsid w:val="00772F42"/>
    <w:rsid w:val="00805E6D"/>
    <w:rsid w:val="008B55BB"/>
    <w:rsid w:val="008D5507"/>
    <w:rsid w:val="008E3810"/>
    <w:rsid w:val="0091255B"/>
    <w:rsid w:val="009701DE"/>
    <w:rsid w:val="009C6100"/>
    <w:rsid w:val="00A01452"/>
    <w:rsid w:val="00A01ACF"/>
    <w:rsid w:val="00A441B7"/>
    <w:rsid w:val="00AB6E07"/>
    <w:rsid w:val="00BA0F4F"/>
    <w:rsid w:val="00C44004"/>
    <w:rsid w:val="00CD0F57"/>
    <w:rsid w:val="00D0196C"/>
    <w:rsid w:val="00EF1494"/>
    <w:rsid w:val="00F217D2"/>
    <w:rsid w:val="00F57B54"/>
    <w:rsid w:val="00F64701"/>
    <w:rsid w:val="00F6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m07a\AppData\Local\Temp\04dde6d1-ab9d-4aa4-a478-19be3b9c9414_147160-08%20Consejer&#237;a%20de%20Educaci&#243;n%20y%20Formaci&#243;n%20Profesional%20(6).zip.414\CEFP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schemas.microsoft.com/office/infopath/2007/PartnerControls"/>
    <ds:schemaRef ds:uri="bab14156-fcf3-44e2-9c4b-c33f1f92d414"/>
    <ds:schemaRef ds:uri="http://purl.org/dc/elements/1.1/"/>
    <ds:schemaRef ds:uri="http://schemas.microsoft.com/office/2006/metadata/properties"/>
    <ds:schemaRef ds:uri="1c9c8636-0486-4c9b-b75c-7b805ddaaf6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CEFP.dotx</Template>
  <TotalTime>0</TotalTime>
  <Pages>1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2026-09-25T07:03:00Z</dcterms:created>
  <dcterms:modified xsi:type="dcterms:W3CDTF">2026-09-25T07:03:00Z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